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35EE8" w14:textId="77777777" w:rsidR="00010016" w:rsidRPr="00D700BB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14:paraId="26ECD9A0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14:paraId="6765A5F7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14:paraId="419CE293" w14:textId="77777777" w:rsidR="00010016" w:rsidRDefault="00010016" w:rsidP="00A926AE">
      <w:pPr>
        <w:ind w:firstLine="709"/>
        <w:jc w:val="both"/>
        <w:rPr>
          <w:szCs w:val="28"/>
        </w:rPr>
      </w:pPr>
    </w:p>
    <w:p w14:paraId="3AAD062E" w14:textId="77777777" w:rsidR="00010016" w:rsidRPr="00271D9A" w:rsidRDefault="00010016" w:rsidP="00A926AE">
      <w:pPr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14:paraId="1AD2F851" w14:textId="77777777" w:rsidR="00010016" w:rsidRDefault="00010016" w:rsidP="00A926AE">
      <w:pPr>
        <w:ind w:firstLine="709"/>
        <w:jc w:val="both"/>
        <w:rPr>
          <w:szCs w:val="28"/>
        </w:rPr>
      </w:pPr>
    </w:p>
    <w:p w14:paraId="2A8CFA98" w14:textId="77777777" w:rsidR="00010016" w:rsidRPr="00D854F9" w:rsidRDefault="00010016" w:rsidP="00A926AE">
      <w:pPr>
        <w:shd w:val="clear" w:color="auto" w:fill="FFFFFF" w:themeFill="background1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14:paraId="7D765169" w14:textId="77777777" w:rsidR="0022438A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14:paraId="3F1E3230" w14:textId="77777777" w:rsidR="00010016" w:rsidRDefault="00A94510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14:paraId="04783DD3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14:paraId="13E867BA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14:paraId="55DFF428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14:paraId="0BA6751B" w14:textId="77777777" w:rsidR="00010016" w:rsidRDefault="00010016" w:rsidP="00A926AE">
      <w:pPr>
        <w:ind w:firstLine="709"/>
        <w:jc w:val="both"/>
        <w:rPr>
          <w:szCs w:val="28"/>
        </w:rPr>
      </w:pPr>
    </w:p>
    <w:p w14:paraId="0BE746BB" w14:textId="77777777" w:rsidR="00010016" w:rsidRPr="00F66E33" w:rsidRDefault="00010016" w:rsidP="00A926AE">
      <w:pPr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14:paraId="42913712" w14:textId="77777777" w:rsidR="00010016" w:rsidRDefault="00010016" w:rsidP="00A926AE">
      <w:pPr>
        <w:ind w:firstLine="709"/>
        <w:jc w:val="center"/>
        <w:rPr>
          <w:szCs w:val="28"/>
        </w:rPr>
      </w:pPr>
    </w:p>
    <w:p w14:paraId="57FA7DC9" w14:textId="77777777" w:rsidR="00010016" w:rsidRDefault="00010016" w:rsidP="00A926AE">
      <w:pPr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1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14:paraId="3FB87677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14:paraId="22A58308" w14:textId="77777777" w:rsidR="00010016" w:rsidRPr="007F049C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lastRenderedPageBreak/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14:paraId="42A08E8A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14:paraId="24892CA9" w14:textId="77777777"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14:paraId="3D8311C8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14:paraId="684DFCF2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</w:p>
    <w:p w14:paraId="12EDC135" w14:textId="77777777" w:rsidR="00010016" w:rsidRPr="00524FA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4619DA4E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14:paraId="68D8CA2F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14:paraId="5FD163D5" w14:textId="77777777" w:rsidR="00010016" w:rsidRPr="00105D81" w:rsidRDefault="00010016" w:rsidP="00A926AE">
      <w:pPr>
        <w:spacing w:after="8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53A84F33" wp14:editId="7AF32AFF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DC55FD0" wp14:editId="77F98D0B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3BA4E112" wp14:editId="3F5B55F7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14:paraId="7EEFDEC2" w14:textId="77777777" w:rsidR="00010016" w:rsidRDefault="00010016" w:rsidP="00A926AE">
      <w:pPr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5341A665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2DFDCA2F" wp14:editId="7C4244A9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11490" wp14:editId="628E93E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14:paraId="18995C84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C0817" wp14:editId="385F1CAB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14:paraId="4E7EF60A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7B1BF69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14:paraId="790920EB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14:paraId="6E40C849" w14:textId="77777777" w:rsidR="00010016" w:rsidRPr="00524FA6" w:rsidRDefault="00010016" w:rsidP="00A926AE">
      <w:pPr>
        <w:ind w:firstLine="709"/>
        <w:jc w:val="both"/>
        <w:rPr>
          <w:szCs w:val="28"/>
        </w:rPr>
      </w:pPr>
    </w:p>
    <w:p w14:paraId="46508E88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14:paraId="1B78D48B" w14:textId="77777777" w:rsidR="00010016" w:rsidRDefault="00010016" w:rsidP="00A926AE">
      <w:pPr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14:paraId="057EA9DF" w14:textId="77777777" w:rsidR="00010016" w:rsidRPr="001762EC" w:rsidRDefault="00010016" w:rsidP="00A926AE">
      <w:pPr>
        <w:ind w:firstLine="709"/>
        <w:jc w:val="both"/>
        <w:rPr>
          <w:szCs w:val="28"/>
        </w:rPr>
      </w:pPr>
    </w:p>
    <w:p w14:paraId="67478D87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14:paraId="3F0D52C1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 xml:space="preserve">Оформить сертификат можно двумя способами. </w:t>
      </w:r>
    </w:p>
    <w:p w14:paraId="7D2C805D" w14:textId="3EDCE80B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1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14:paraId="3BBEB8ED" w14:textId="77777777" w:rsidR="00A926AE" w:rsidRDefault="00A926AE" w:rsidP="00A926AE">
      <w:pPr>
        <w:ind w:firstLine="709"/>
        <w:jc w:val="both"/>
        <w:rPr>
          <w:szCs w:val="28"/>
        </w:rPr>
      </w:pPr>
    </w:p>
    <w:p w14:paraId="2F457037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DB9C72" wp14:editId="29771731">
                <wp:simplePos x="0" y="0"/>
                <wp:positionH relativeFrom="column">
                  <wp:posOffset>2829560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E4C8C1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DB9C72" id="Oval 10" o:spid="_x0000_s1026" style="position:absolute;left:0;text-align:left;margin-left:222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" strokecolor="red" strokeweight="2.5pt">
                <v:fill opacity="0"/>
                <v:textbox>
                  <w:txbxContent>
                    <w:p w14:paraId="51E4C8C1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226BF0E9" wp14:editId="2205DFA8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EAE59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00A340F0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1EEAC" wp14:editId="17305BB9">
                <wp:simplePos x="0" y="0"/>
                <wp:positionH relativeFrom="column">
                  <wp:posOffset>1924685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6F209E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61EEAC" id="_x0000_s1027" style="position:absolute;left:0;text-align:left;margin-left:151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" strokecolor="red" strokeweight="2.5pt">
                <v:fill opacity="0"/>
                <v:textbox>
                  <w:txbxContent>
                    <w:p w14:paraId="186F209E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64A0C9A7" wp14:editId="0764EB5B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ED7EF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78AEADC2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14:paraId="604CF12F" w14:textId="77777777" w:rsidR="00010016" w:rsidRPr="0020615F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14:paraId="02CD8A7E" w14:textId="77777777"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14:paraId="2246C543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Для получения и активации сертификата необходимы следующие документы:</w:t>
      </w:r>
    </w:p>
    <w:p w14:paraId="100A6BBE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7AD41EAD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36A9DE11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2DB8F889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14:paraId="2C2368C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14:paraId="65766471" w14:textId="77777777" w:rsidR="00010016" w:rsidRPr="007F049C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09F822F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14:paraId="0F61FE07" w14:textId="77777777"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45A5B3D0" wp14:editId="00EFFD6C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B1109" w14:textId="77777777" w:rsidR="00010016" w:rsidRDefault="00010016" w:rsidP="00160921">
      <w:pPr>
        <w:spacing w:line="288" w:lineRule="auto"/>
        <w:jc w:val="center"/>
        <w:rPr>
          <w:szCs w:val="28"/>
        </w:rPr>
      </w:pPr>
    </w:p>
    <w:p w14:paraId="69A94C7A" w14:textId="77777777"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14:paraId="1EE7C5BB" w14:textId="77777777" w:rsidR="00010016" w:rsidRDefault="00010016" w:rsidP="00A926AE">
      <w:pPr>
        <w:jc w:val="center"/>
        <w:rPr>
          <w:szCs w:val="28"/>
        </w:rPr>
      </w:pPr>
    </w:p>
    <w:p w14:paraId="3C994F81" w14:textId="77777777" w:rsidR="00010016" w:rsidRDefault="00010016" w:rsidP="00A926AE">
      <w:pPr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14:paraId="608BE705" w14:textId="77777777"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11D9B6F5" wp14:editId="46DCBD84">
            <wp:extent cx="4476750" cy="2149817"/>
            <wp:effectExtent l="38100" t="38100" r="38100" b="41275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75" cy="2150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E057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14:paraId="62C38283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14:paraId="0172B9D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2950A701" w14:textId="77777777" w:rsidR="00010016" w:rsidRPr="00162EBA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16239DC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14:paraId="6F693E3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14:paraId="33848E6C" w14:textId="353B7397" w:rsidR="00A51722" w:rsidRDefault="00A51722" w:rsidP="00A926AE">
      <w:pPr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14:paraId="44CE4837" w14:textId="77777777" w:rsidR="00A926AE" w:rsidRDefault="00A926AE" w:rsidP="00A926AE">
      <w:pPr>
        <w:ind w:firstLine="709"/>
        <w:jc w:val="both"/>
        <w:rPr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6"/>
        <w:gridCol w:w="2160"/>
        <w:gridCol w:w="2551"/>
        <w:gridCol w:w="3932"/>
      </w:tblGrid>
      <w:tr w:rsidR="00CB1EC2" w:rsidRPr="006617B1" w14:paraId="553BACC0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A1F02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7342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7AAA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AD29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14:paraId="27BE93DF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14:paraId="130E9277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F1A5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48163B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2DBA95E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FFD4A0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72394E66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15AC7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786CEF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9BDA85F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BF146E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50915A2B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819A7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F810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BD4B89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AB944C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C44E30F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CFA76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616EB7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E1210D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8BD968A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14:paraId="71749DF4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76F6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09515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14:paraId="1781E2FA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ED540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7BDA520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4F376839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9CD4E9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  <w:p w14:paraId="1FA0CA95" w14:textId="77777777" w:rsidR="00767FA0" w:rsidRDefault="00767FA0" w:rsidP="00B71965">
            <w:pPr>
              <w:jc w:val="center"/>
              <w:rPr>
                <w:sz w:val="24"/>
                <w:szCs w:val="24"/>
              </w:rPr>
            </w:pPr>
          </w:p>
          <w:p w14:paraId="21DC97F9" w14:textId="77777777" w:rsidR="00767FA0" w:rsidRPr="00007182" w:rsidRDefault="00767FA0" w:rsidP="00B71965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6BEE88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EB37F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ECDFB8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1E95E063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6280E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lastRenderedPageBreak/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24115B" w14:textId="6E79E03F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14:paraId="34BAAE2B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8B886DA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A543A" w14:textId="77777777"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14:paraId="3F1E18CD" w14:textId="77777777" w:rsidR="00CB1EC2" w:rsidRPr="00CB1EC2" w:rsidRDefault="005A2F82" w:rsidP="00B71965">
            <w:pPr>
              <w:jc w:val="center"/>
              <w:rPr>
                <w:sz w:val="24"/>
                <w:szCs w:val="24"/>
              </w:rPr>
            </w:pPr>
            <w:hyperlink r:id="rId32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00AA4140" w14:textId="77777777" w:rsidR="00CB1EC2" w:rsidRPr="00CB1EC2" w:rsidRDefault="005A2F82" w:rsidP="00B71965">
            <w:pPr>
              <w:jc w:val="center"/>
              <w:rPr>
                <w:sz w:val="24"/>
                <w:szCs w:val="24"/>
              </w:rPr>
            </w:pPr>
            <w:hyperlink r:id="rId33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27422D55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CDE8EA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46D5221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0F49AA0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2DCAF69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04BB635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1E12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EB8909A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9905D8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261E2F0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5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14:paraId="52F1C50D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9B8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43BA7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054AD9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951FC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14:paraId="3AD8281C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16BF3" w14:textId="77777777"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D37162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59BDF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ED8B658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14:paraId="1A27FBF4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7815B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67A48F7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4DFB74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B4752C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7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14:paraId="53FFDF57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14:paraId="32785573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F96FF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E495D0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F81B60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14:paraId="2E30C2A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FA906D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7B1BF72F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72F37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DF3228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14:paraId="037F758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BCC542B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14:paraId="78C5E23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835335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305D9C29" w14:textId="77777777" w:rsidTr="00767FA0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E6CB9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1D7A7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CEEC3A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ED5850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035B7E6" w14:textId="77777777" w:rsidTr="00767FA0">
        <w:trPr>
          <w:trHeight w:val="20"/>
        </w:trPr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CAE55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8B9C3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B413D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027B0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14:paraId="29DC891D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CA09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87C05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14:paraId="1E8AAD86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492FC22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837144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129D2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14:paraId="59247A99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14:paraId="678022B6" w14:textId="77777777" w:rsidR="00CB1EC2" w:rsidRPr="00AF02BE" w:rsidRDefault="005A2F82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14:paraId="39C085DF" w14:textId="77777777" w:rsidR="00CB1EC2" w:rsidRPr="00AF02BE" w:rsidRDefault="005A2F82" w:rsidP="00B71965">
            <w:pPr>
              <w:jc w:val="center"/>
              <w:rPr>
                <w:sz w:val="24"/>
                <w:szCs w:val="24"/>
              </w:rPr>
            </w:pPr>
            <w:hyperlink r:id="rId43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14:paraId="3CE259BB" w14:textId="77777777" w:rsidTr="00767FA0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C84F3D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38BD5A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8F36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F2656F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31B19435" w14:textId="77777777" w:rsidTr="00767FA0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93047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9DDE95C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314E58E5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5B5274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5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01C0BCD6" w14:textId="77777777" w:rsidTr="00767FA0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F89E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1AB065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91E144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1FC2914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F43FE" w:rsidRPr="00767FA0" w14:paraId="09685307" w14:textId="77777777" w:rsidTr="00767FA0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905AD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BB6F0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A5CDAF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08AC5" w14:textId="77777777" w:rsidR="008F43FE" w:rsidRDefault="008F43FE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8(4852)30-28-76</w:t>
            </w:r>
            <w:r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7" w:tgtFrame="_blank" w:history="1">
              <w:r>
                <w:rPr>
                  <w:rStyle w:val="a4"/>
                  <w:sz w:val="24"/>
                  <w:szCs w:val="24"/>
                  <w:lang w:val="en-US"/>
                </w:rPr>
                <w:t>bushnaya.ov@yandex.ru</w:t>
              </w:r>
            </w:hyperlink>
          </w:p>
        </w:tc>
      </w:tr>
      <w:tr w:rsidR="008F43FE" w:rsidRPr="00767FA0" w14:paraId="3E788860" w14:textId="77777777" w:rsidTr="00767FA0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0245F483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C1E535" w14:textId="77777777" w:rsidR="008F43FE" w:rsidRPr="00007182" w:rsidRDefault="008F43FE" w:rsidP="00B7196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983151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CE2232" w14:textId="77777777" w:rsidR="008F43FE" w:rsidRDefault="008F43FE">
            <w:pPr>
              <w:ind w:firstLine="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72-57-30</w:t>
            </w:r>
          </w:p>
          <w:p w14:paraId="2302D380" w14:textId="77777777" w:rsidR="008F43FE" w:rsidRPr="008F43FE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8F43FE" w:rsidRPr="00767FA0" w14:paraId="190F04D6" w14:textId="77777777" w:rsidTr="00767FA0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114B187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5C0B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D36B6D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11FDD9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08445C3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191FFC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767FA0" w14:paraId="6A46E275" w14:textId="77777777" w:rsidTr="00767FA0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0394368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BD96D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10311320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77503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2A10CB62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6157398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767FA0" w14:paraId="3DC771D9" w14:textId="77777777" w:rsidTr="00767FA0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C6A8A5B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A9575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6E547F85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CFF3D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9C88C9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>
                <w:rPr>
                  <w:rStyle w:val="a4"/>
                  <w:sz w:val="24"/>
                  <w:szCs w:val="24"/>
                  <w:lang w:val="en-US"/>
                </w:rPr>
                <w:t>timofeevaev_gcro@mail.ru</w:t>
              </w:r>
            </w:hyperlink>
          </w:p>
        </w:tc>
      </w:tr>
      <w:tr w:rsidR="008F43FE" w:rsidRPr="00767FA0" w14:paraId="20726711" w14:textId="77777777" w:rsidTr="00767FA0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767739E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B297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Махнина Елена Викторовна      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B01EB5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DEB7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22E976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>
                <w:rPr>
                  <w:rStyle w:val="a4"/>
                  <w:sz w:val="24"/>
                  <w:szCs w:val="24"/>
                </w:rPr>
                <w:t>ьуещвшыьфгы</w:t>
              </w:r>
              <w:r>
                <w:rPr>
                  <w:rStyle w:val="a4"/>
                  <w:sz w:val="24"/>
                  <w:szCs w:val="24"/>
                  <w:lang w:val="en-US"/>
                </w:rPr>
                <w:t>@mail.com</w:t>
              </w:r>
            </w:hyperlink>
          </w:p>
        </w:tc>
      </w:tr>
      <w:tr w:rsidR="008F43FE" w:rsidRPr="00767FA0" w14:paraId="68423E2F" w14:textId="77777777" w:rsidTr="00767FA0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E8B032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C50C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7370E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F37F0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44D1F337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56C569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14:paraId="26E25374" w14:textId="77777777" w:rsidR="00CB1EC2" w:rsidRPr="006617B1" w:rsidRDefault="00CB1EC2" w:rsidP="00767FA0">
      <w:pPr>
        <w:ind w:firstLine="709"/>
        <w:jc w:val="both"/>
        <w:rPr>
          <w:szCs w:val="28"/>
          <w:lang w:val="en-US"/>
        </w:rPr>
      </w:pPr>
    </w:p>
    <w:sectPr w:rsidR="00CB1EC2" w:rsidRPr="006617B1" w:rsidSect="00A926AE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7" w:h="16840" w:code="9"/>
      <w:pgMar w:top="567" w:right="567" w:bottom="567" w:left="56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9CCE59" w14:textId="77777777" w:rsidR="005A2F82" w:rsidRDefault="005A2F82">
      <w:r>
        <w:separator/>
      </w:r>
    </w:p>
  </w:endnote>
  <w:endnote w:type="continuationSeparator" w:id="0">
    <w:p w14:paraId="527A25AE" w14:textId="77777777" w:rsidR="005A2F82" w:rsidRDefault="005A2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4EFAD" w14:textId="77777777"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2BF33" w14:textId="77777777" w:rsidR="00352147" w:rsidRPr="00A33B5F" w:rsidRDefault="005A2F82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1C63C" w14:textId="77777777" w:rsidR="005F7339" w:rsidRPr="005936EB" w:rsidRDefault="005A2F82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FDCC62" w14:textId="77777777" w:rsidR="005A2F82" w:rsidRDefault="005A2F82">
      <w:r>
        <w:separator/>
      </w:r>
    </w:p>
  </w:footnote>
  <w:footnote w:type="continuationSeparator" w:id="0">
    <w:p w14:paraId="7F4D121B" w14:textId="77777777" w:rsidR="005A2F82" w:rsidRDefault="005A2F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23F4A" w14:textId="77777777"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242D1ED" w14:textId="77777777"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970C1" w14:textId="77777777"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14:paraId="75377859" w14:textId="77777777"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0435A5">
      <w:rPr>
        <w:rStyle w:val="a6"/>
        <w:noProof/>
        <w:sz w:val="24"/>
      </w:rPr>
      <w:t>6</w:t>
    </w:r>
    <w:r w:rsidRPr="00134977">
      <w:rPr>
        <w:rStyle w:val="a6"/>
        <w:sz w:val="24"/>
      </w:rPr>
      <w:fldChar w:fldCharType="end"/>
    </w:r>
  </w:p>
  <w:p w14:paraId="6C10DF2C" w14:textId="77777777"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90104" w14:textId="77777777"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435A5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04185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2F82"/>
    <w:rsid w:val="005A376F"/>
    <w:rsid w:val="005A7282"/>
    <w:rsid w:val="005B336D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67FA0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43FE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6AE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5DBD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3205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B918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emf"/><Relationship Id="rId26" Type="http://schemas.openxmlformats.org/officeDocument/2006/relationships/hyperlink" Target="mailto:bselo-cdt@mail.ru" TargetMode="External"/><Relationship Id="rId39" Type="http://schemas.openxmlformats.org/officeDocument/2006/relationships/hyperlink" Target="mailto:mmc_rybinsk@mail.ru" TargetMode="External"/><Relationship Id="rId21" Type="http://schemas.openxmlformats.org/officeDocument/2006/relationships/hyperlink" Target="https://yar.pfdo.ru" TargetMode="External"/><Relationship Id="rId34" Type="http://schemas.openxmlformats.org/officeDocument/2006/relationships/hyperlink" Target="mailto:nekouz-dussh@yandex.ru" TargetMode="External"/><Relationship Id="rId42" Type="http://schemas.openxmlformats.org/officeDocument/2006/relationships/hyperlink" Target="mailto:mocugl@mail.ru" TargetMode="External"/><Relationship Id="rId47" Type="http://schemas.openxmlformats.org/officeDocument/2006/relationships/hyperlink" Target="mailto:bushnaya.ov@yandex.ru" TargetMode="External"/><Relationship Id="rId50" Type="http://schemas.openxmlformats.org/officeDocument/2006/relationships/hyperlink" Target="mailto:asiou@yandex.ru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mailto:egori4eva12@yandex.ru" TargetMode="External"/><Relationship Id="rId11" Type="http://schemas.openxmlformats.org/officeDocument/2006/relationships/hyperlink" Target="https://yar.pfdo.ru" TargetMode="External"/><Relationship Id="rId24" Type="http://schemas.openxmlformats.org/officeDocument/2006/relationships/image" Target="media/image8.png"/><Relationship Id="rId32" Type="http://schemas.openxmlformats.org/officeDocument/2006/relationships/hyperlink" Target="mailto:ddtmyshkin@mail.ru" TargetMode="External"/><Relationship Id="rId37" Type="http://schemas.openxmlformats.org/officeDocument/2006/relationships/hyperlink" Target="mailto:cdtpsh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ioc.mosia.ryb@mail.ru" TargetMode="External"/><Relationship Id="rId53" Type="http://schemas.openxmlformats.org/officeDocument/2006/relationships/hyperlink" Target="mailto:asiou@yandex.ru" TargetMode="External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mailto:borisoglebskiy.cdt@mail.ru" TargetMode="External"/><Relationship Id="rId30" Type="http://schemas.openxmlformats.org/officeDocument/2006/relationships/hyperlink" Target="mailto:ddt.danono@mail.ru" TargetMode="External"/><Relationship Id="rId35" Type="http://schemas.openxmlformats.org/officeDocument/2006/relationships/hyperlink" Target="mailto:nekrrono@yandex.ru" TargetMode="External"/><Relationship Id="rId43" Type="http://schemas.openxmlformats.org/officeDocument/2006/relationships/hyperlink" Target="mailto:uglich_ddt@mail.ru" TargetMode="External"/><Relationship Id="rId48" Type="http://schemas.openxmlformats.org/officeDocument/2006/relationships/hyperlink" Target="mailto:irina-gcro@yandex.ru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timofeevaev_gcro@mail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33" Type="http://schemas.openxmlformats.org/officeDocument/2006/relationships/hyperlink" Target="mailto:yuliya.belyaeva24101990@mail.ru" TargetMode="External"/><Relationship Id="rId38" Type="http://schemas.openxmlformats.org/officeDocument/2006/relationships/hyperlink" Target="mailto:cvr_rostov@mail.ru" TargetMode="External"/><Relationship Id="rId46" Type="http://schemas.openxmlformats.org/officeDocument/2006/relationships/hyperlink" Target="mailto:stupenki_zdt@mail.ru" TargetMode="External"/><Relationship Id="rId59" Type="http://schemas.openxmlformats.org/officeDocument/2006/relationships/footer" Target="footer3.xml"/><Relationship Id="rId20" Type="http://schemas.microsoft.com/office/2007/relationships/hdphoto" Target="media/hdphoto4.wdp"/><Relationship Id="rId41" Type="http://schemas.openxmlformats.org/officeDocument/2006/relationships/hyperlink" Target="mailto:tmr-sozvezdie@mail.ru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openxmlformats.org/officeDocument/2006/relationships/hyperlink" Target="mailto:nat.makhowa@yandex.ru" TargetMode="External"/><Relationship Id="rId36" Type="http://schemas.openxmlformats.org/officeDocument/2006/relationships/hyperlink" Target="mailto:pfdopz@yandex.ru" TargetMode="External"/><Relationship Id="rId49" Type="http://schemas.openxmlformats.org/officeDocument/2006/relationships/hyperlink" Target="mailto:asiou@yandex.ru" TargetMode="External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hyperlink" Target="mailto:detskij.tzenter@yandex.ru" TargetMode="External"/><Relationship Id="rId44" Type="http://schemas.openxmlformats.org/officeDocument/2006/relationships/hyperlink" Target="mailto:ioc.ryb@mail.ru" TargetMode="External"/><Relationship Id="rId52" Type="http://schemas.openxmlformats.org/officeDocument/2006/relationships/hyperlink" Target="mailto:&#1100;&#1091;&#1077;&#1097;&#1074;&#1096;&#1099;&#1100;&#1092;&#1075;&#1099;@mail.com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6</Pages>
  <Words>2100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HP</cp:lastModifiedBy>
  <cp:revision>2</cp:revision>
  <cp:lastPrinted>2021-08-17T08:42:00Z</cp:lastPrinted>
  <dcterms:created xsi:type="dcterms:W3CDTF">2021-08-17T08:53:00Z</dcterms:created>
  <dcterms:modified xsi:type="dcterms:W3CDTF">2021-08-17T08:53:00Z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